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F6F" w:rsidRDefault="00FA4FEC">
      <w:pPr>
        <w:jc w:val="both"/>
      </w:pPr>
      <w:r>
        <w:rPr>
          <w:b/>
          <w:i/>
        </w:rPr>
        <w:t>Suvestinė redakcija nuo 2020-06-04</w:t>
      </w:r>
    </w:p>
    <w:p w:rsidR="00A86F6F" w:rsidRDefault="00A86F6F">
      <w:pPr>
        <w:jc w:val="both"/>
        <w:rPr>
          <w:sz w:val="20"/>
        </w:rPr>
      </w:pPr>
    </w:p>
    <w:p w:rsidR="00A86F6F" w:rsidRDefault="00FA4FEC">
      <w:pPr>
        <w:jc w:val="both"/>
      </w:pPr>
      <w:r>
        <w:rPr>
          <w:i/>
          <w:sz w:val="20"/>
        </w:rPr>
        <w:t>Sprendimas paskelbtas: TAR 2019-12-03, i. k. 2019-19453</w:t>
      </w:r>
    </w:p>
    <w:p w:rsidR="00A86F6F" w:rsidRDefault="00A86F6F">
      <w:pPr>
        <w:jc w:val="both"/>
        <w:rPr>
          <w:sz w:val="20"/>
        </w:rPr>
      </w:pPr>
    </w:p>
    <w:p w:rsidR="00A86F6F" w:rsidRDefault="00FA4FEC">
      <w:pPr>
        <w:jc w:val="center"/>
      </w:pPr>
      <w:r>
        <w:rPr>
          <w:sz w:val="20"/>
          <w:lang w:eastAsia="en-GB"/>
        </w:rPr>
        <w:object w:dxaOrig="720" w:dyaOrig="832" w14:anchorId="623086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6pt;height:41.25pt;visibility:visible;mso-wrap-style:square" o:ole="">
            <v:imagedata r:id="rId6" o:title=""/>
          </v:shape>
          <o:OLEObject Type="Embed" ProgID="Unknown" ShapeID="Object 1" DrawAspect="Content" ObjectID="_1652790112" r:id="rId7"/>
        </w:object>
      </w:r>
    </w:p>
    <w:p w:rsidR="00A86F6F" w:rsidRDefault="00A86F6F">
      <w:pPr>
        <w:tabs>
          <w:tab w:val="center" w:pos="4153"/>
          <w:tab w:val="right" w:pos="8306"/>
        </w:tabs>
        <w:jc w:val="center"/>
        <w:rPr>
          <w:b/>
          <w:bCs/>
          <w:caps/>
        </w:rPr>
      </w:pPr>
    </w:p>
    <w:p w:rsidR="00A86F6F" w:rsidRDefault="00FA4FEC">
      <w:pPr>
        <w:tabs>
          <w:tab w:val="center" w:pos="4153"/>
          <w:tab w:val="right" w:pos="8306"/>
        </w:tabs>
        <w:jc w:val="center"/>
        <w:rPr>
          <w:b/>
          <w:bCs/>
          <w:caps/>
          <w:sz w:val="26"/>
        </w:rPr>
      </w:pPr>
      <w:r>
        <w:rPr>
          <w:b/>
          <w:bCs/>
          <w:caps/>
          <w:sz w:val="26"/>
        </w:rPr>
        <w:t>KĖDAINIŲ rajono savivaldybės taryba</w:t>
      </w:r>
    </w:p>
    <w:p w:rsidR="00A86F6F" w:rsidRDefault="00A86F6F">
      <w:pPr>
        <w:tabs>
          <w:tab w:val="center" w:pos="4153"/>
          <w:tab w:val="right" w:pos="8306"/>
        </w:tabs>
        <w:jc w:val="center"/>
      </w:pPr>
    </w:p>
    <w:p w:rsidR="00A86F6F" w:rsidRDefault="00FA4FEC">
      <w:pPr>
        <w:jc w:val="center"/>
        <w:rPr>
          <w:b/>
          <w:caps/>
        </w:rPr>
      </w:pPr>
      <w:r>
        <w:rPr>
          <w:b/>
          <w:caps/>
        </w:rPr>
        <w:t>SPRENDIMAS</w:t>
      </w:r>
    </w:p>
    <w:p w:rsidR="00A86F6F" w:rsidRDefault="00FA4FEC">
      <w:pPr>
        <w:jc w:val="center"/>
        <w:rPr>
          <w:b/>
          <w:caps/>
        </w:rPr>
      </w:pPr>
      <w:r>
        <w:rPr>
          <w:b/>
          <w:caps/>
        </w:rPr>
        <w:t xml:space="preserve">DĖL ATLYGINIMO </w:t>
      </w:r>
      <w:r>
        <w:rPr>
          <w:b/>
          <w:caps/>
        </w:rPr>
        <w:t xml:space="preserve">DYDŽIO UŽ VAIKŲ IŠLAIKYMĄ kėdainių RAJONO savivaldybės UGDYMO ĮSTAIGOSE, VYKDANČIOSE IKIMOKYKLINIO IR PRIEŠMOKYKLINIO UGDYMO PROGRAMAS, TVARKOS APRAŠO </w:t>
      </w:r>
    </w:p>
    <w:p w:rsidR="00A86F6F" w:rsidRDefault="00FA4FEC">
      <w:pPr>
        <w:jc w:val="center"/>
        <w:rPr>
          <w:b/>
          <w:caps/>
        </w:rPr>
      </w:pPr>
      <w:r>
        <w:rPr>
          <w:b/>
          <w:caps/>
        </w:rPr>
        <w:t>PATVIRTINIMO</w:t>
      </w:r>
    </w:p>
    <w:p w:rsidR="00A86F6F" w:rsidRDefault="00A86F6F">
      <w:pPr>
        <w:jc w:val="center"/>
      </w:pPr>
    </w:p>
    <w:p w:rsidR="00A86F6F" w:rsidRDefault="00FA4FEC">
      <w:pPr>
        <w:jc w:val="center"/>
      </w:pPr>
      <w:r>
        <w:t>2019 m. lapkričio 29 d. Nr. TS-247</w:t>
      </w:r>
    </w:p>
    <w:p w:rsidR="00A86F6F" w:rsidRDefault="00FA4FEC">
      <w:pPr>
        <w:jc w:val="center"/>
      </w:pPr>
      <w:r>
        <w:t>Kėdainiai</w:t>
      </w:r>
    </w:p>
    <w:p w:rsidR="00A86F6F" w:rsidRDefault="00A86F6F">
      <w:pPr>
        <w:jc w:val="center"/>
      </w:pPr>
    </w:p>
    <w:p w:rsidR="00A86F6F" w:rsidRDefault="00A86F6F">
      <w:pPr>
        <w:jc w:val="center"/>
      </w:pPr>
    </w:p>
    <w:p w:rsidR="00A86F6F" w:rsidRDefault="00FA4FEC">
      <w:pPr>
        <w:ind w:firstLine="709"/>
        <w:jc w:val="both"/>
      </w:pPr>
      <w:r>
        <w:rPr>
          <w:szCs w:val="24"/>
        </w:rPr>
        <w:t>Vadovaudamasi Lietuvos Respublikos vietos s</w:t>
      </w:r>
      <w:r>
        <w:rPr>
          <w:szCs w:val="24"/>
        </w:rPr>
        <w:t xml:space="preserve">avivaldos įstatymo 6 straipsnio 8 ir 10 punktais, 16 straipsnio 2 dalies 37 punktu ir 18 straipsnio 1 dalimi, Lietuvos Respublikos švietimo įstatymo    36 straipsnio 9 dalimi ir 70 straipsnio 11 dalimi, </w:t>
      </w:r>
      <w:r>
        <w:t xml:space="preserve">Kėdainių rajono savivaldybės taryba </w:t>
      </w:r>
      <w:r>
        <w:br/>
      </w:r>
      <w:r>
        <w:t xml:space="preserve">  n u s p r e n </w:t>
      </w:r>
      <w:r>
        <w:t>d ž i a:</w:t>
      </w:r>
    </w:p>
    <w:p w:rsidR="00A86F6F" w:rsidRDefault="00FA4FEC">
      <w:pPr>
        <w:ind w:firstLine="709"/>
        <w:jc w:val="both"/>
      </w:pPr>
      <w:r>
        <w:t xml:space="preserve">1. Patvirtinti Atlyginimo dydžio už vaikų išlaikymą Kėdainių rajono savivaldybės ugdymo įstaigose, vykdančiose ikimokyklinio ir priešmokyklinio ugdymo programas, tvarkos aprašą (pridedama). </w:t>
      </w:r>
    </w:p>
    <w:p w:rsidR="00A86F6F" w:rsidRDefault="00FA4FEC">
      <w:pPr>
        <w:ind w:firstLine="709"/>
        <w:jc w:val="both"/>
      </w:pPr>
      <w:r>
        <w:t xml:space="preserve">2. Pripažinti netekusiu galios Kėdainių rajono </w:t>
      </w:r>
      <w:r>
        <w:t xml:space="preserve">savivaldybės tarybos 2016 m. gruodžio 30 d. sprendimą Nr. TS-268 „Dėl Atlyginimo dydžio už vaikų išlaikymą Kėdainių rajono savivaldybės ugdymo įstaigose, vykdančiose ikimokyklinio ir priešmokyklinio ugdymo programas, tvarkos aprašo patvirtinimo“ su visais </w:t>
      </w:r>
      <w:r>
        <w:t>jo pakeitimais ir papildymais.</w:t>
      </w:r>
    </w:p>
    <w:p w:rsidR="00A86F6F" w:rsidRDefault="00FA4FEC">
      <w:pPr>
        <w:ind w:firstLine="709"/>
        <w:jc w:val="both"/>
      </w:pPr>
      <w:r>
        <w:t>3. Šis sprendimas įsigalioja nuo 2020 m. sausio 1 d.</w:t>
      </w:r>
    </w:p>
    <w:p w:rsidR="00A86F6F" w:rsidRDefault="00A86F6F"/>
    <w:p w:rsidR="00A86F6F" w:rsidRDefault="00A86F6F"/>
    <w:p w:rsidR="00A86F6F" w:rsidRDefault="00A86F6F"/>
    <w:p w:rsidR="00A86F6F" w:rsidRDefault="00FA4FEC">
      <w:pPr>
        <w:sectPr w:rsidR="00A86F6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20" w:footer="720" w:gutter="0"/>
          <w:cols w:space="1296"/>
          <w:titlePg/>
        </w:sectPr>
      </w:pPr>
      <w:r>
        <w:t xml:space="preserve">Savivaldybės meras </w:t>
      </w:r>
      <w:r>
        <w:tab/>
      </w:r>
      <w:r>
        <w:tab/>
      </w:r>
      <w:r>
        <w:tab/>
      </w:r>
      <w:r>
        <w:tab/>
        <w:t xml:space="preserve">                     Valentinas Tamulis</w:t>
      </w:r>
    </w:p>
    <w:p w:rsidR="00A86F6F" w:rsidRDefault="00FA4FEC">
      <w:pPr>
        <w:ind w:left="5184" w:hanging="81"/>
        <w:jc w:val="both"/>
      </w:pPr>
      <w:r>
        <w:lastRenderedPageBreak/>
        <w:t>PATVIRTINTA</w:t>
      </w:r>
    </w:p>
    <w:p w:rsidR="00A86F6F" w:rsidRDefault="00FA4FEC">
      <w:pPr>
        <w:ind w:left="5184" w:hanging="81"/>
        <w:jc w:val="both"/>
      </w:pPr>
      <w:r>
        <w:t>Kėdainių rajono savivaldybės tarybos</w:t>
      </w:r>
    </w:p>
    <w:p w:rsidR="00A86F6F" w:rsidRDefault="00FA4FEC">
      <w:pPr>
        <w:ind w:left="5184" w:hanging="81"/>
        <w:jc w:val="both"/>
      </w:pPr>
      <w:r>
        <w:t>2019 m. lapkričio 29 d. sprendimu Nr. TS-247</w:t>
      </w:r>
    </w:p>
    <w:p w:rsidR="00A86F6F" w:rsidRDefault="00A86F6F"/>
    <w:p w:rsidR="00A86F6F" w:rsidRDefault="00FA4FEC">
      <w:pPr>
        <w:jc w:val="center"/>
      </w:pPr>
      <w:r>
        <w:rPr>
          <w:b/>
        </w:rPr>
        <w:t xml:space="preserve">ATLYGINIMO </w:t>
      </w:r>
      <w:r>
        <w:rPr>
          <w:b/>
        </w:rPr>
        <w:t>DYDŽIO UŽ VAIKŲ IŠLAIKYMĄ KĖDAINIŲ RAJONO SAVIVALDYBĖS UGDYMO ĮSTAIGOSE, VYKDANČIOSE IKIMOKYKLINIO IR PRIEŠMOKYKLINIO UGDYMO PROGRAMAS, TVARKOS APRAŠAS</w:t>
      </w:r>
    </w:p>
    <w:p w:rsidR="00A86F6F" w:rsidRDefault="00A86F6F"/>
    <w:p w:rsidR="00A86F6F" w:rsidRDefault="00FA4FEC">
      <w:pPr>
        <w:jc w:val="center"/>
      </w:pPr>
      <w:r>
        <w:rPr>
          <w:b/>
        </w:rPr>
        <w:t>I SKYRIUS</w:t>
      </w:r>
    </w:p>
    <w:p w:rsidR="00A86F6F" w:rsidRDefault="00FA4FEC">
      <w:pPr>
        <w:jc w:val="center"/>
      </w:pPr>
      <w:r>
        <w:rPr>
          <w:b/>
        </w:rPr>
        <w:t>BENDROSIOS NUOSTATOS</w:t>
      </w:r>
    </w:p>
    <w:p w:rsidR="00A86F6F" w:rsidRDefault="00A86F6F"/>
    <w:p w:rsidR="00A86F6F" w:rsidRDefault="00FA4FEC">
      <w:pPr>
        <w:ind w:firstLine="720"/>
        <w:jc w:val="both"/>
      </w:pPr>
      <w:r>
        <w:t>1. Atlyginimo dydžio už vaikų išlaikymą Kėdainių rajono savivaldybės ug</w:t>
      </w:r>
      <w:r>
        <w:t>dymo įstaigose, vykdančiose ikimokyklinio ir priešmokyklinio ugdymo programas, tvarkos aprašas (toliau – Aprašas) reglamentuoja ikimokyklinio ir priešmokyklinio amžiaus vaikų maitinimo, švietimo ir kitoms reikmėms įsigyti atlyginimo nustatymo, lengvatų tai</w:t>
      </w:r>
      <w:r>
        <w:t>kymo, atlyginimo surinkimo tvarką Kėdainių rajono savivaldybėje (toliau – Savivaldybė).</w:t>
      </w:r>
    </w:p>
    <w:p w:rsidR="00A86F6F" w:rsidRDefault="00FA4FEC">
      <w:pPr>
        <w:ind w:firstLine="720"/>
        <w:jc w:val="both"/>
      </w:pPr>
      <w:r>
        <w:t xml:space="preserve">2. Aprašo tikslas – gauti iš tėvų (globėjų) atlyginimą už vaikų išlaikymą, sudaryti sąlygas Savivaldybės ugdymo įstaigoms (toliau – Ugdymo įstaigoms) organizuoti vaikų </w:t>
      </w:r>
      <w:r>
        <w:t xml:space="preserve">maitinimą, švietimo ir kitų reikmių įsigijimą. </w:t>
      </w:r>
    </w:p>
    <w:p w:rsidR="00A86F6F" w:rsidRDefault="00FA4FEC">
      <w:pPr>
        <w:ind w:firstLine="680"/>
        <w:jc w:val="both"/>
      </w:pPr>
      <w:r>
        <w:rPr>
          <w:szCs w:val="24"/>
          <w:lang w:eastAsia="lt-LT"/>
        </w:rPr>
        <w:t>3. Apraše vartojamos sąvokos atitinka Lietuvos Respublikos švietimo įstatyme ir kituose švietimą reglamentuojančiuose teisės aktuose vartojamas sąvokas.</w:t>
      </w:r>
    </w:p>
    <w:p w:rsidR="00A86F6F" w:rsidRDefault="00A86F6F"/>
    <w:p w:rsidR="00A86F6F" w:rsidRDefault="00FA4FEC">
      <w:pPr>
        <w:jc w:val="center"/>
      </w:pPr>
      <w:r>
        <w:rPr>
          <w:b/>
        </w:rPr>
        <w:t xml:space="preserve">II SKYRIUS </w:t>
      </w:r>
    </w:p>
    <w:p w:rsidR="00A86F6F" w:rsidRDefault="00FA4FEC">
      <w:pPr>
        <w:jc w:val="center"/>
      </w:pPr>
      <w:r>
        <w:rPr>
          <w:b/>
        </w:rPr>
        <w:t xml:space="preserve">ATLYGINIMO DYDŽIO UŽ VAIKŲ IŠLAIKYMĄ </w:t>
      </w:r>
      <w:r>
        <w:rPr>
          <w:b/>
        </w:rPr>
        <w:t>NUSTATYMAS</w:t>
      </w:r>
    </w:p>
    <w:p w:rsidR="00A86F6F" w:rsidRDefault="00A86F6F"/>
    <w:p w:rsidR="00A86F6F" w:rsidRDefault="00FA4FEC">
      <w:pPr>
        <w:ind w:firstLine="720"/>
        <w:jc w:val="both"/>
      </w:pPr>
      <w:r>
        <w:t>4. Tėvai (globėjai), kurių vaikai ugdomi pagal ikimokyklinio ir (ar) priešmokyklinio ugdymo programas, moka:</w:t>
      </w:r>
    </w:p>
    <w:p w:rsidR="00A86F6F" w:rsidRDefault="00FA4FEC">
      <w:pPr>
        <w:ind w:firstLine="720"/>
        <w:jc w:val="both"/>
      </w:pPr>
      <w:r>
        <w:t>4.1. 100 procentų nustatytą 1, 2 arba 3 kartų per dieną maitinimo normos atlyginimą už kiekvieną lankytą dieną;</w:t>
      </w:r>
    </w:p>
    <w:p w:rsidR="00A86F6F" w:rsidRDefault="00FA4FEC">
      <w:pPr>
        <w:ind w:firstLine="720"/>
        <w:jc w:val="both"/>
      </w:pPr>
      <w:r>
        <w:t xml:space="preserve">4.2. už pritaikytą </w:t>
      </w:r>
      <w:r>
        <w:t>maitinimą pagal gydytojo raštiškus nurodymus;</w:t>
      </w:r>
    </w:p>
    <w:p w:rsidR="00A86F6F" w:rsidRDefault="00FA4FEC">
      <w:pPr>
        <w:ind w:firstLine="720"/>
        <w:jc w:val="both"/>
      </w:pPr>
      <w:r>
        <w:t>4.3. už vaikų iki 1 metų amžiaus maitinimą pagal individualius valgiaraščius.</w:t>
      </w:r>
    </w:p>
    <w:p w:rsidR="00A86F6F" w:rsidRDefault="00FA4FEC">
      <w:pPr>
        <w:ind w:firstLine="720"/>
      </w:pPr>
      <w:r>
        <w:rPr>
          <w:szCs w:val="24"/>
        </w:rPr>
        <w:t>5. Atlyginimo dydis už vaiko maitinimą Ugdymo įstaigose:</w:t>
      </w:r>
    </w:p>
    <w:p w:rsidR="00A86F6F" w:rsidRDefault="00FA4FEC">
      <w:pPr>
        <w:ind w:firstLine="720"/>
      </w:pPr>
      <w:r>
        <w:rPr>
          <w:szCs w:val="24"/>
        </w:rPr>
        <w:t>5.1. lopšelio grupės vaikams (1–3 metų) – iki 1,90 Eur/d.;</w:t>
      </w:r>
    </w:p>
    <w:p w:rsidR="00A86F6F" w:rsidRDefault="00FA4FEC">
      <w:pPr>
        <w:ind w:firstLine="720"/>
      </w:pPr>
      <w:r>
        <w:rPr>
          <w:szCs w:val="24"/>
        </w:rPr>
        <w:t>5.2. darželio gr</w:t>
      </w:r>
      <w:r>
        <w:rPr>
          <w:szCs w:val="24"/>
        </w:rPr>
        <w:t>upės vaikams (4–5 metų) – iki 2,20 Eur/d.;</w:t>
      </w:r>
    </w:p>
    <w:p w:rsidR="00A86F6F" w:rsidRDefault="00FA4FEC">
      <w:pPr>
        <w:ind w:firstLine="720"/>
      </w:pPr>
      <w:r>
        <w:rPr>
          <w:szCs w:val="24"/>
        </w:rPr>
        <w:t>5.3. priešmokyklinės grupės vaikams – iki 2,20 Eur/d.</w:t>
      </w:r>
    </w:p>
    <w:p w:rsidR="00A86F6F" w:rsidRDefault="00FA4FEC">
      <w:pPr>
        <w:ind w:firstLine="720"/>
      </w:pPr>
      <w:r>
        <w:t>6. Tėvai (globėjai) pasirenka savo vaikų maitinimo vieną variantą visam mėnesiui:</w:t>
      </w:r>
    </w:p>
    <w:p w:rsidR="00A86F6F" w:rsidRDefault="00FA4FEC">
      <w:pPr>
        <w:ind w:firstLine="720"/>
      </w:pPr>
      <w:r>
        <w:t>6.1. maitinimas 1 kartą per dieną;</w:t>
      </w:r>
    </w:p>
    <w:p w:rsidR="00A86F6F" w:rsidRDefault="00FA4FEC">
      <w:pPr>
        <w:ind w:firstLine="720"/>
      </w:pPr>
      <w:r>
        <w:t>6.2. maitinimas 2 kartus per dieną;</w:t>
      </w:r>
    </w:p>
    <w:p w:rsidR="00A86F6F" w:rsidRDefault="00FA4FEC">
      <w:pPr>
        <w:ind w:firstLine="720"/>
      </w:pPr>
      <w:r>
        <w:t>6.3. m</w:t>
      </w:r>
      <w:r>
        <w:t>aitinimas 3 kartus per dieną.</w:t>
      </w:r>
    </w:p>
    <w:p w:rsidR="00A86F6F" w:rsidRDefault="00FA4FEC">
      <w:pPr>
        <w:ind w:firstLine="720"/>
        <w:jc w:val="both"/>
      </w:pPr>
      <w:r>
        <w:t>7. Tėvai (globėjai), kurių vaikai ugdomi pagal ikimokyklinio ir (ar) priešmokyklinio ugdymo programas ikimokyklinio ugdymo įstaigose, bendrojo ugdymo mokyklose, socialiniuose ir ugdymo centruose,</w:t>
      </w:r>
      <w:r>
        <w:rPr>
          <w:b/>
        </w:rPr>
        <w:t xml:space="preserve"> </w:t>
      </w:r>
      <w:r>
        <w:t>moka 5,00 Eur fiksuotą mėnesin</w:t>
      </w:r>
      <w:r>
        <w:t>į atlyginimą, nepriklausomai nuo to, kiek dienų vaikai lankė, išskyrus:</w:t>
      </w:r>
    </w:p>
    <w:p w:rsidR="00A86F6F" w:rsidRDefault="00FA4FEC">
      <w:pPr>
        <w:ind w:firstLine="720"/>
        <w:jc w:val="both"/>
      </w:pPr>
      <w:r>
        <w:rPr>
          <w:szCs w:val="24"/>
          <w:lang w:eastAsia="lt-LT"/>
        </w:rPr>
        <w:t>7.1. birželio, liepos ir rugpjūčio mėnesius, jei vaikas nelanko Ugdymo įstaigos;</w:t>
      </w:r>
    </w:p>
    <w:p w:rsidR="00A86F6F" w:rsidRDefault="00FA4FEC">
      <w:pPr>
        <w:ind w:firstLine="720"/>
        <w:jc w:val="both"/>
      </w:pPr>
      <w:r>
        <w:t>7.2. vaikus, kurie ugdomi grupėse, kurių modelio trukmė per dieną ne daugiau kaip 4 val.;</w:t>
      </w:r>
    </w:p>
    <w:p w:rsidR="00A86F6F" w:rsidRDefault="00FA4FEC">
      <w:pPr>
        <w:ind w:firstLine="720"/>
        <w:jc w:val="both"/>
      </w:pPr>
      <w:r>
        <w:t xml:space="preserve">7.3. vaikus, </w:t>
      </w:r>
      <w:r>
        <w:t>kuriems S</w:t>
      </w:r>
      <w:r>
        <w:rPr>
          <w:szCs w:val="24"/>
          <w:lang w:eastAsia="lt-LT"/>
        </w:rPr>
        <w:t xml:space="preserve">avivaldybės administracijos direktoriaus įsakymu yra paskirtas </w:t>
      </w:r>
      <w:bookmarkStart w:id="0" w:name="_GoBack"/>
      <w:bookmarkEnd w:id="0"/>
      <w:r>
        <w:rPr>
          <w:szCs w:val="24"/>
          <w:lang w:eastAsia="lt-LT"/>
        </w:rPr>
        <w:t>privalomas ikimokyklinis ugdymas.</w:t>
      </w:r>
    </w:p>
    <w:p w:rsidR="00A86F6F" w:rsidRDefault="00FA4FEC">
      <w:pPr>
        <w:ind w:firstLine="709"/>
        <w:jc w:val="both"/>
      </w:pPr>
      <w:r>
        <w:rPr>
          <w:szCs w:val="24"/>
        </w:rPr>
        <w:t xml:space="preserve">7.4. paskelbus </w:t>
      </w:r>
      <w:r>
        <w:rPr>
          <w:szCs w:val="24"/>
          <w:lang w:eastAsia="lt-LT"/>
        </w:rPr>
        <w:t>karantiną ir (ar) ekstremalią situaciją, jei vaikas nelanko Ugdymo įstaigos.</w:t>
      </w:r>
      <w:r>
        <w:t xml:space="preserve"> </w:t>
      </w:r>
    </w:p>
    <w:p w:rsidR="00A86F6F" w:rsidRDefault="00FA4FEC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Papildyta papunkčiu:</w:t>
      </w:r>
    </w:p>
    <w:p w:rsidR="00A86F6F" w:rsidRDefault="00FA4FEC">
      <w:pPr>
        <w:jc w:val="both"/>
      </w:pPr>
      <w:r>
        <w:rPr>
          <w:rFonts w:eastAsia="MS Mincho"/>
          <w:i/>
          <w:iCs/>
          <w:sz w:val="20"/>
        </w:rPr>
        <w:t xml:space="preserve">Nr. </w:t>
      </w:r>
      <w:hyperlink r:id="rId12" w:history="1">
        <w:r>
          <w:rPr>
            <w:rFonts w:eastAsia="MS Mincho"/>
            <w:i/>
            <w:iCs/>
            <w:color w:val="0000FF"/>
            <w:sz w:val="20"/>
            <w:u w:val="single"/>
          </w:rPr>
          <w:t>TS-87</w:t>
        </w:r>
      </w:hyperlink>
      <w:r>
        <w:rPr>
          <w:rFonts w:eastAsia="MS Mincho"/>
          <w:i/>
          <w:iCs/>
          <w:sz w:val="20"/>
        </w:rPr>
        <w:t>, 2020-04-17, paskelbta TAR 2020-04-23, i. k. 2020-08552</w:t>
      </w:r>
    </w:p>
    <w:p w:rsidR="00A86F6F" w:rsidRDefault="00FA4FEC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Papunkčio pakeitimai:</w:t>
      </w:r>
    </w:p>
    <w:p w:rsidR="00A86F6F" w:rsidRDefault="00FA4FEC">
      <w:pPr>
        <w:jc w:val="both"/>
      </w:pPr>
      <w:r>
        <w:rPr>
          <w:rFonts w:eastAsia="MS Mincho"/>
          <w:i/>
          <w:iCs/>
          <w:sz w:val="20"/>
        </w:rPr>
        <w:t xml:space="preserve">Nr. </w:t>
      </w:r>
      <w:hyperlink r:id="rId13" w:history="1">
        <w:r>
          <w:rPr>
            <w:rFonts w:eastAsia="MS Mincho"/>
            <w:i/>
            <w:iCs/>
            <w:color w:val="0000FF"/>
            <w:sz w:val="20"/>
            <w:u w:val="single"/>
          </w:rPr>
          <w:t>TS-128</w:t>
        </w:r>
      </w:hyperlink>
      <w:r>
        <w:rPr>
          <w:rFonts w:eastAsia="MS Mincho"/>
          <w:i/>
          <w:iCs/>
          <w:sz w:val="20"/>
        </w:rPr>
        <w:t>, 2020-05-29, paskelbta TAR 2020-06-03, i. k. 2020-12119</w:t>
      </w:r>
    </w:p>
    <w:p w:rsidR="00A86F6F" w:rsidRDefault="00A86F6F"/>
    <w:p w:rsidR="00A86F6F" w:rsidRDefault="00FA4FEC">
      <w:pPr>
        <w:ind w:firstLine="720"/>
        <w:jc w:val="both"/>
      </w:pPr>
      <w:r>
        <w:lastRenderedPageBreak/>
        <w:t>8. Tėvai (globėjai) moka 0,30 Eur už kiekvieną dieną atlyginimą už vaikų buvimą pailginto darbo laiko grupėje.</w:t>
      </w:r>
    </w:p>
    <w:p w:rsidR="00A86F6F" w:rsidRDefault="00FA4FEC">
      <w:pPr>
        <w:ind w:firstLine="720"/>
        <w:jc w:val="both"/>
      </w:pPr>
      <w:r>
        <w:t>9. Gautos lėšos, nurodytos 7 ir 8 punktuose, skiriamos švietimo ir kitoms r</w:t>
      </w:r>
      <w:r>
        <w:t>eikmėms.</w:t>
      </w:r>
    </w:p>
    <w:p w:rsidR="00A86F6F" w:rsidRDefault="00A86F6F">
      <w:pPr>
        <w:ind w:firstLine="720"/>
        <w:jc w:val="both"/>
      </w:pPr>
    </w:p>
    <w:p w:rsidR="00A86F6F" w:rsidRDefault="00A86F6F">
      <w:pPr>
        <w:ind w:firstLine="720"/>
        <w:jc w:val="both"/>
      </w:pPr>
    </w:p>
    <w:p w:rsidR="00A86F6F" w:rsidRDefault="00FA4FEC">
      <w:pPr>
        <w:jc w:val="center"/>
      </w:pPr>
      <w:r>
        <w:rPr>
          <w:b/>
        </w:rPr>
        <w:t xml:space="preserve">III SKYRIUS </w:t>
      </w:r>
    </w:p>
    <w:p w:rsidR="00A86F6F" w:rsidRDefault="00FA4FEC">
      <w:pPr>
        <w:jc w:val="center"/>
      </w:pPr>
      <w:r>
        <w:rPr>
          <w:b/>
        </w:rPr>
        <w:t xml:space="preserve">ATLYGINIMO UŽ VAIKŲ IŠLAIKYMĄ LENGVATŲ TAIKYMAS </w:t>
      </w:r>
    </w:p>
    <w:p w:rsidR="00A86F6F" w:rsidRDefault="00FA4FEC">
      <w:pPr>
        <w:jc w:val="center"/>
      </w:pPr>
      <w:r>
        <w:rPr>
          <w:b/>
        </w:rPr>
        <w:t>IR TAM BŪTINŲ DOKUMENTŲ PATEIKIMAS</w:t>
      </w:r>
    </w:p>
    <w:p w:rsidR="00A86F6F" w:rsidRDefault="00A86F6F"/>
    <w:p w:rsidR="00A86F6F" w:rsidRDefault="00FA4FEC">
      <w:pPr>
        <w:ind w:firstLine="720"/>
        <w:jc w:val="both"/>
      </w:pPr>
      <w:r>
        <w:t xml:space="preserve">10. Atlyginimo už vaikų, ugdomų pagal ikimokyklinio ir priešmokyklinio ugdymo programas, maitinimą dydis mažinamas 50 procentų, jeigu pateikiami </w:t>
      </w:r>
      <w:r>
        <w:t>reikalingi patvirtinantys dokumentai, kai:</w:t>
      </w:r>
    </w:p>
    <w:p w:rsidR="00A86F6F" w:rsidRDefault="00FA4FEC">
      <w:pPr>
        <w:ind w:firstLine="720"/>
        <w:jc w:val="both"/>
      </w:pPr>
      <w:r>
        <w:t>10.1. vaikui nustatytas neįgalumas;</w:t>
      </w:r>
    </w:p>
    <w:p w:rsidR="00A86F6F" w:rsidRDefault="00FA4FEC">
      <w:pPr>
        <w:ind w:firstLine="720"/>
        <w:jc w:val="both"/>
      </w:pPr>
      <w:r>
        <w:t>10.2. vaiko tėvai (globėjai) pagal Lietuvos Respublikos piniginės socialinės paramos nepasiturintiems gyventojams įstatymą gauna socialinę pašalpą;</w:t>
      </w:r>
    </w:p>
    <w:p w:rsidR="00A86F6F" w:rsidRDefault="00FA4FEC">
      <w:pPr>
        <w:ind w:firstLine="720"/>
        <w:jc w:val="both"/>
      </w:pPr>
      <w:r>
        <w:t xml:space="preserve">10.3. vaiką augina vienas iš </w:t>
      </w:r>
      <w:r>
        <w:t>tėvų, o kitas – miręs, dingęs be žinios, atlieka bausmę įkalinimo įstaigoje – ir vidutinės pajamos vienam šeimos nariui per mėnesį yra mažesnės nei 2,5 valstybės remiamų pajamų dydžio;</w:t>
      </w:r>
    </w:p>
    <w:p w:rsidR="00A86F6F" w:rsidRDefault="00FA4FEC">
      <w:pPr>
        <w:ind w:firstLine="720"/>
        <w:jc w:val="both"/>
      </w:pPr>
      <w:r>
        <w:rPr>
          <w:szCs w:val="24"/>
        </w:rPr>
        <w:t>10.4. vaikas auga moksleivių ar studentų šeimoje, kurioje vienas iš tėv</w:t>
      </w:r>
      <w:r>
        <w:rPr>
          <w:szCs w:val="24"/>
        </w:rPr>
        <w:t>ų mokosi mokymo įstaigos dieniniame skyriuje, bet ne ilgiau iki jam sukaks 29 metai;</w:t>
      </w:r>
      <w:r>
        <w:t xml:space="preserve"> </w:t>
      </w:r>
    </w:p>
    <w:p w:rsidR="00A86F6F" w:rsidRDefault="00FA4FEC">
      <w:pPr>
        <w:ind w:firstLine="720"/>
        <w:jc w:val="both"/>
      </w:pPr>
      <w:r>
        <w:t>10.5. šeima augina tris ir daugiau vaikų iki 18 metų, taip pat ir vyresnius, besimokančius bendrojo ugdymo mokyklose;</w:t>
      </w:r>
    </w:p>
    <w:p w:rsidR="00A86F6F" w:rsidRDefault="00FA4FEC">
      <w:pPr>
        <w:ind w:firstLine="720"/>
        <w:jc w:val="both"/>
      </w:pPr>
      <w:r>
        <w:t>10.6. tėvas ar motina atlieka tikrąją karinę tarnybą</w:t>
      </w:r>
      <w:r>
        <w:t>;</w:t>
      </w:r>
    </w:p>
    <w:p w:rsidR="00A86F6F" w:rsidRDefault="00FA4FEC">
      <w:pPr>
        <w:ind w:firstLine="720"/>
        <w:jc w:val="both"/>
      </w:pPr>
      <w:r>
        <w:t>10.7. vidutinės pajamos vienam šeimos nariui per mėnesį yra mažesnės nei 1,5 valstybės remiamų pajamų dydžio;</w:t>
      </w:r>
    </w:p>
    <w:p w:rsidR="00A86F6F" w:rsidRDefault="00FA4FEC">
      <w:pPr>
        <w:ind w:firstLine="720"/>
        <w:jc w:val="both"/>
      </w:pPr>
      <w:r>
        <w:t>10.8. nedirba vienas (arba abu) iš tėvų (globėjų) ir registruoti darbo biržoje.</w:t>
      </w:r>
    </w:p>
    <w:p w:rsidR="00A86F6F" w:rsidRDefault="00FA4FEC">
      <w:pPr>
        <w:ind w:firstLine="720"/>
        <w:jc w:val="both"/>
      </w:pPr>
      <w:r>
        <w:t>11. Atlyginimo už maitinimą dydis nemokamas, jeigu S</w:t>
      </w:r>
      <w:r>
        <w:rPr>
          <w:szCs w:val="24"/>
          <w:lang w:eastAsia="lt-LT"/>
        </w:rPr>
        <w:t xml:space="preserve">avivaldybės </w:t>
      </w:r>
      <w:r>
        <w:rPr>
          <w:szCs w:val="24"/>
          <w:lang w:eastAsia="lt-LT"/>
        </w:rPr>
        <w:t>administracijos direktoriaus įsakymu vaikui yra paskirtas privalomas ikimokyklinis ugdymas.</w:t>
      </w:r>
    </w:p>
    <w:p w:rsidR="00A86F6F" w:rsidRDefault="00FA4FEC">
      <w:pPr>
        <w:ind w:firstLine="720"/>
        <w:jc w:val="both"/>
      </w:pPr>
      <w:r>
        <w:t>12. Vaikams, ugdomiems pagal priešmokyklinio ugdymo programą, paskyrus nemokamą maitinimą (pietus) pagal Savivaldybės tarybos patvirtintą Kėdainių rajono savivaldyb</w:t>
      </w:r>
      <w:r>
        <w:t>ės mokinių nemokamo maitinimo tvarkos aprašą, 50 procentų mažinamas atlyginimo dydis už kitus maitinimus: pusryčius, pavakarius ir vakarienę.</w:t>
      </w:r>
    </w:p>
    <w:p w:rsidR="00A86F6F" w:rsidRDefault="00FA4FEC">
      <w:pPr>
        <w:ind w:firstLine="720"/>
        <w:jc w:val="both"/>
      </w:pPr>
      <w:r>
        <w:t xml:space="preserve">13. Ugdymo įstaigose leidžiama mažinti atlyginimo už maitinimą dydį, dengiant dalį vaiko maitinimo išlaidų maisto </w:t>
      </w:r>
      <w:r>
        <w:t>produktais pagal Ugdymo įstaigos direktoriaus patvirtintą tiekiamų produktų apskaitos tvarkos aprašą.</w:t>
      </w:r>
    </w:p>
    <w:p w:rsidR="00A86F6F" w:rsidRDefault="00FA4FEC">
      <w:pPr>
        <w:ind w:firstLine="720"/>
        <w:jc w:val="both"/>
      </w:pPr>
      <w:r>
        <w:rPr>
          <w:szCs w:val="24"/>
        </w:rPr>
        <w:t>14. Lengvatos kompensuojamos iš Savivaldybės biudžeto lėšų. Paraiška dėl nemokamo maitinimo lėšų pateikiama Savivaldybės administracijos Apskaitos skyriui</w:t>
      </w:r>
      <w:r>
        <w:rPr>
          <w:szCs w:val="24"/>
        </w:rPr>
        <w:t xml:space="preserve"> iki kiekvieno mėnesio      10 dienos.</w:t>
      </w:r>
    </w:p>
    <w:p w:rsidR="00A86F6F" w:rsidRDefault="00FA4FEC">
      <w:pPr>
        <w:ind w:firstLine="720"/>
        <w:jc w:val="both"/>
      </w:pPr>
      <w:r>
        <w:t>15. Dokumentai, kurių pagrindu bus taikomos atlyginimo už vaikų, ugdomų pagal ikimokyklinio ir priešmokyklinio ugdymo programas, išlaikymą lengvatos pagal šio Aprašo                 10 punktą, pateikiami Ugdymo įstaig</w:t>
      </w:r>
      <w:r>
        <w:t>os direktoriui ar jo įgaliotam asmeniui priimant vaiką į Ugdymo įstaigą arba įgijus teisę į lengvatą ir užpildomas prašymas (žr. priedą). Pakartotinai pateikiami pasikeitusio turinio dokumentai kartą per metus iki rugsėjo 30 d. Šeimos pajamos skaičiuojamos</w:t>
      </w:r>
      <w:r>
        <w:t xml:space="preserve"> už 3 praėjusius mėnesius iki prašymo pateikimo dienos.</w:t>
      </w:r>
    </w:p>
    <w:p w:rsidR="00A86F6F" w:rsidRDefault="00FA4FEC">
      <w:pPr>
        <w:ind w:firstLine="720"/>
        <w:jc w:val="both"/>
      </w:pPr>
      <w:r>
        <w:t>16. Laiku nepateikus dokumentų, atlyginimas mokamas bendra tvarka.</w:t>
      </w:r>
    </w:p>
    <w:p w:rsidR="00A86F6F" w:rsidRDefault="00FA4FEC">
      <w:pPr>
        <w:ind w:firstLine="720"/>
        <w:jc w:val="both"/>
      </w:pPr>
      <w:r>
        <w:t>17. Pateikus dokumentus, naujas atlyginimas nustatomas nuo kitos darbo dienos.</w:t>
      </w:r>
    </w:p>
    <w:p w:rsidR="00A86F6F" w:rsidRDefault="00FA4FEC">
      <w:pPr>
        <w:ind w:firstLine="720"/>
        <w:jc w:val="both"/>
      </w:pPr>
      <w:r>
        <w:t>18. Tėvai (globėjai) teisės aktų nustatyta tvarka atsa</w:t>
      </w:r>
      <w:r>
        <w:t>ko už pateikiamų dokumentų ir informacijos teisingumą.</w:t>
      </w:r>
    </w:p>
    <w:p w:rsidR="00A86F6F" w:rsidRDefault="00FA4FEC">
      <w:pPr>
        <w:ind w:firstLine="720"/>
        <w:jc w:val="both"/>
      </w:pPr>
      <w:r>
        <w:t>19. Atlyginimo už vaikų, ugdomų pagal ikimokyklinio ir priešmokyklinio ugdymo programas, išlaikymą lengvatų taikymas įforminamas Ugdymo įstaigos direktoriaus įsakymu.</w:t>
      </w:r>
    </w:p>
    <w:p w:rsidR="00A86F6F" w:rsidRDefault="00A86F6F">
      <w:pPr>
        <w:ind w:firstLine="720"/>
        <w:jc w:val="both"/>
      </w:pPr>
    </w:p>
    <w:p w:rsidR="00A86F6F" w:rsidRDefault="00FA4FEC">
      <w:pPr>
        <w:ind w:firstLine="720"/>
        <w:jc w:val="center"/>
      </w:pPr>
      <w:r>
        <w:rPr>
          <w:b/>
        </w:rPr>
        <w:t xml:space="preserve">IV SKYRIUS </w:t>
      </w:r>
    </w:p>
    <w:p w:rsidR="00A86F6F" w:rsidRDefault="00FA4FEC">
      <w:pPr>
        <w:ind w:firstLine="720"/>
        <w:jc w:val="center"/>
      </w:pPr>
      <w:r>
        <w:rPr>
          <w:b/>
        </w:rPr>
        <w:lastRenderedPageBreak/>
        <w:t>BAIGIAMOSIOS NUOSTATO</w:t>
      </w:r>
      <w:r>
        <w:rPr>
          <w:b/>
        </w:rPr>
        <w:t>S</w:t>
      </w:r>
    </w:p>
    <w:p w:rsidR="00A86F6F" w:rsidRDefault="00A86F6F"/>
    <w:p w:rsidR="00A86F6F" w:rsidRDefault="00FA4FEC">
      <w:pPr>
        <w:ind w:firstLine="720"/>
        <w:jc w:val="both"/>
      </w:pPr>
      <w:r>
        <w:t>20. Vaikų išlaikymo atlyginimas mokamas už praeitą mėnesį iki einamojo mėnesio 25 d.</w:t>
      </w:r>
    </w:p>
    <w:p w:rsidR="00A86F6F" w:rsidRDefault="00FA4FEC">
      <w:pPr>
        <w:ind w:firstLine="720"/>
        <w:jc w:val="both"/>
      </w:pPr>
      <w:r>
        <w:t xml:space="preserve">21. Ugdymo įstaigos direktorius užtikrina, kad tėvai (globėjai) atlyginimą už vaikų išlaikymą sumokėtų nustatytu laiku. </w:t>
      </w:r>
    </w:p>
    <w:p w:rsidR="00A86F6F" w:rsidRDefault="00FA4FEC">
      <w:pPr>
        <w:ind w:firstLine="720"/>
        <w:jc w:val="both"/>
      </w:pPr>
      <w:r>
        <w:rPr>
          <w:rFonts w:eastAsia="Calibri"/>
          <w:sz w:val="23"/>
          <w:szCs w:val="23"/>
        </w:rPr>
        <w:t xml:space="preserve">22. </w:t>
      </w:r>
      <w:r>
        <w:t xml:space="preserve">Dėl nepateisinamų priežasčių nesumokėjus </w:t>
      </w:r>
      <w:r>
        <w:t>atlyginimo už vaikų išlaikymą ilgiau kaip 3 mėnesius, skolos iš tėvų (globėjų) išieškomos Lietuvos Respublikos teisės aktų nustatyta tvarka.</w:t>
      </w:r>
    </w:p>
    <w:p w:rsidR="00A86F6F" w:rsidRDefault="00FA4FEC">
      <w:pPr>
        <w:ind w:firstLine="720"/>
        <w:jc w:val="center"/>
        <w:sectPr w:rsidR="00A86F6F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567" w:bottom="1134" w:left="1701" w:header="567" w:footer="567" w:gutter="0"/>
          <w:pgNumType w:start="1"/>
          <w:cols w:space="1296"/>
          <w:titlePg/>
        </w:sectPr>
      </w:pPr>
      <w:r>
        <w:t>_______________________________</w:t>
      </w:r>
    </w:p>
    <w:p w:rsidR="00A86F6F" w:rsidRDefault="00FA4FEC">
      <w:pPr>
        <w:ind w:left="5529"/>
      </w:pPr>
      <w:r>
        <w:lastRenderedPageBreak/>
        <w:t>Atlyginimo dydžio už vaikų išlaikymą</w:t>
      </w:r>
    </w:p>
    <w:p w:rsidR="00A86F6F" w:rsidRDefault="00FA4FEC">
      <w:pPr>
        <w:ind w:left="5529"/>
      </w:pPr>
      <w:r>
        <w:t>Kėdainių rajono savivaldybės ugdymo</w:t>
      </w:r>
    </w:p>
    <w:p w:rsidR="00A86F6F" w:rsidRDefault="00FA4FEC">
      <w:pPr>
        <w:ind w:left="5529"/>
      </w:pPr>
      <w:r>
        <w:t>įstaigose,</w:t>
      </w:r>
      <w:r>
        <w:t xml:space="preserve"> vykdančiose </w:t>
      </w:r>
      <w:r>
        <w:rPr>
          <w:szCs w:val="24"/>
          <w:lang w:eastAsia="lt-LT"/>
        </w:rPr>
        <w:t>ikimokyklinio ir</w:t>
      </w:r>
    </w:p>
    <w:p w:rsidR="00A86F6F" w:rsidRDefault="00FA4FEC">
      <w:pPr>
        <w:ind w:left="5529"/>
        <w:rPr>
          <w:szCs w:val="24"/>
          <w:lang w:eastAsia="lt-LT"/>
        </w:rPr>
      </w:pPr>
      <w:r>
        <w:rPr>
          <w:szCs w:val="24"/>
          <w:lang w:eastAsia="lt-LT"/>
        </w:rPr>
        <w:t>priešmokyklinio ugdymo programas,</w:t>
      </w:r>
    </w:p>
    <w:p w:rsidR="00A86F6F" w:rsidRDefault="00FA4FEC">
      <w:pPr>
        <w:ind w:left="5529"/>
      </w:pPr>
      <w:r>
        <w:rPr>
          <w:szCs w:val="24"/>
          <w:lang w:eastAsia="lt-LT"/>
        </w:rPr>
        <w:t>tvarkos aprašo</w:t>
      </w:r>
      <w:r>
        <w:t xml:space="preserve"> </w:t>
      </w:r>
      <w:r>
        <w:rPr>
          <w:szCs w:val="24"/>
          <w:lang w:eastAsia="lt-LT"/>
        </w:rPr>
        <w:t>priedas</w:t>
      </w:r>
    </w:p>
    <w:p w:rsidR="00A86F6F" w:rsidRDefault="00A86F6F">
      <w:pPr>
        <w:ind w:left="5529"/>
      </w:pP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</w:t>
      </w:r>
    </w:p>
    <w:p w:rsidR="00A86F6F" w:rsidRDefault="00FA4FEC">
      <w:pPr>
        <w:ind w:right="-6"/>
        <w:jc w:val="center"/>
      </w:pPr>
      <w:r>
        <w:rPr>
          <w:sz w:val="16"/>
          <w:szCs w:val="16"/>
          <w:lang w:eastAsia="lt-LT"/>
        </w:rPr>
        <w:t>(vardas, pavardė)</w:t>
      </w: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</w:t>
      </w:r>
      <w:r>
        <w:rPr>
          <w:szCs w:val="24"/>
          <w:lang w:eastAsia="lt-LT"/>
        </w:rPr>
        <w:t>_______</w:t>
      </w:r>
    </w:p>
    <w:p w:rsidR="00A86F6F" w:rsidRDefault="00FA4FEC">
      <w:pPr>
        <w:ind w:right="-6"/>
        <w:jc w:val="center"/>
        <w:rPr>
          <w:sz w:val="16"/>
          <w:szCs w:val="16"/>
          <w:lang w:eastAsia="lt-LT"/>
        </w:rPr>
      </w:pPr>
      <w:r>
        <w:rPr>
          <w:sz w:val="16"/>
          <w:szCs w:val="16"/>
          <w:lang w:eastAsia="lt-LT"/>
        </w:rPr>
        <w:t>(adresas, telefonas)</w:t>
      </w: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</w:t>
      </w:r>
    </w:p>
    <w:p w:rsidR="00A86F6F" w:rsidRDefault="00FA4FEC">
      <w:pPr>
        <w:spacing w:line="360" w:lineRule="auto"/>
        <w:ind w:right="-6" w:firstLine="266"/>
        <w:jc w:val="both"/>
        <w:rPr>
          <w:sz w:val="16"/>
          <w:szCs w:val="16"/>
          <w:lang w:eastAsia="lt-LT"/>
        </w:rPr>
      </w:pPr>
      <w:r>
        <w:rPr>
          <w:sz w:val="16"/>
          <w:szCs w:val="16"/>
          <w:lang w:eastAsia="lt-LT"/>
        </w:rPr>
        <w:t>(Ugdymo įstaigos pavadinimas)</w:t>
      </w:r>
    </w:p>
    <w:p w:rsidR="00A86F6F" w:rsidRDefault="00FA4FEC">
      <w:pPr>
        <w:spacing w:line="276" w:lineRule="auto"/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direktoriui_______________________</w:t>
      </w:r>
    </w:p>
    <w:p w:rsidR="00A86F6F" w:rsidRDefault="00FA4FEC">
      <w:pPr>
        <w:ind w:right="-6" w:firstLine="1102"/>
        <w:jc w:val="both"/>
        <w:rPr>
          <w:sz w:val="16"/>
          <w:szCs w:val="16"/>
          <w:lang w:eastAsia="lt-LT"/>
        </w:rPr>
      </w:pPr>
      <w:r>
        <w:rPr>
          <w:sz w:val="16"/>
          <w:szCs w:val="16"/>
          <w:lang w:eastAsia="lt-LT"/>
        </w:rPr>
        <w:t>(vardas, pavardė)</w:t>
      </w:r>
    </w:p>
    <w:p w:rsidR="00A86F6F" w:rsidRDefault="00A86F6F">
      <w:pPr>
        <w:ind w:right="-6" w:firstLine="1860"/>
        <w:jc w:val="both"/>
        <w:rPr>
          <w:szCs w:val="24"/>
          <w:lang w:eastAsia="lt-LT"/>
        </w:rPr>
      </w:pPr>
    </w:p>
    <w:p w:rsidR="00A86F6F" w:rsidRDefault="00FA4FEC">
      <w:pPr>
        <w:ind w:right="-6"/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PRAŠYMAS</w:t>
      </w:r>
    </w:p>
    <w:p w:rsidR="00A86F6F" w:rsidRDefault="00FA4FEC">
      <w:pPr>
        <w:ind w:right="-6"/>
        <w:jc w:val="center"/>
      </w:pPr>
      <w:r>
        <w:rPr>
          <w:b/>
          <w:bCs/>
          <w:szCs w:val="24"/>
          <w:lang w:eastAsia="lt-LT"/>
        </w:rPr>
        <w:t xml:space="preserve">DĖL </w:t>
      </w:r>
      <w:r>
        <w:rPr>
          <w:b/>
          <w:szCs w:val="24"/>
          <w:lang w:eastAsia="lt-LT"/>
        </w:rPr>
        <w:t>ATLYGINIMO</w:t>
      </w:r>
      <w:r>
        <w:rPr>
          <w:b/>
          <w:caps/>
          <w:szCs w:val="24"/>
          <w:lang w:eastAsia="lt-LT"/>
        </w:rPr>
        <w:t xml:space="preserve"> UŽ MAITINIMĄ lengvatos taikymo vaikui, ugdomam pagal ikimokyklinio AR </w:t>
      </w:r>
      <w:r>
        <w:rPr>
          <w:b/>
          <w:caps/>
          <w:szCs w:val="24"/>
          <w:lang w:eastAsia="lt-LT"/>
        </w:rPr>
        <w:t>PRIEŠMOKYKLINIO ugdymo programą</w:t>
      </w:r>
    </w:p>
    <w:p w:rsidR="00A86F6F" w:rsidRDefault="00A86F6F">
      <w:pPr>
        <w:ind w:right="-6"/>
        <w:jc w:val="center"/>
        <w:rPr>
          <w:b/>
          <w:bCs/>
          <w:szCs w:val="24"/>
          <w:lang w:eastAsia="lt-LT"/>
        </w:rPr>
      </w:pPr>
    </w:p>
    <w:p w:rsidR="00A86F6F" w:rsidRDefault="00FA4FEC">
      <w:pPr>
        <w:ind w:right="-6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      m. ………………d.</w:t>
      </w:r>
    </w:p>
    <w:p w:rsidR="00A86F6F" w:rsidRDefault="00A86F6F">
      <w:pPr>
        <w:ind w:right="-6"/>
        <w:jc w:val="center"/>
        <w:rPr>
          <w:szCs w:val="24"/>
          <w:lang w:eastAsia="lt-LT"/>
        </w:rPr>
      </w:pPr>
    </w:p>
    <w:p w:rsidR="00A86F6F" w:rsidRDefault="00FA4FEC">
      <w:pPr>
        <w:ind w:right="-6" w:firstLine="310"/>
        <w:rPr>
          <w:szCs w:val="24"/>
          <w:lang w:eastAsia="lt-LT"/>
        </w:rPr>
      </w:pPr>
      <w:r>
        <w:rPr>
          <w:szCs w:val="24"/>
          <w:lang w:eastAsia="lt-LT"/>
        </w:rPr>
        <w:t xml:space="preserve">Prašom nuo _______________ taikyti _______ procentų lengvatą už išlaikymą Ugdymo </w:t>
      </w:r>
    </w:p>
    <w:p w:rsidR="00A86F6F" w:rsidRDefault="00FA4FEC">
      <w:pPr>
        <w:ind w:right="-6" w:firstLine="217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(data)</w:t>
      </w: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įstaigoje mano sūnui (dukrai) ______________________________________________________</w:t>
      </w:r>
    </w:p>
    <w:p w:rsidR="00A86F6F" w:rsidRDefault="00FA4FEC">
      <w:pPr>
        <w:ind w:right="-6" w:firstLine="437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(vaiko vardas, pavardė)</w:t>
      </w:r>
    </w:p>
    <w:p w:rsidR="00A86F6F" w:rsidRDefault="00FA4FEC">
      <w:pPr>
        <w:tabs>
          <w:tab w:val="left" w:pos="709"/>
        </w:tabs>
        <w:spacing w:line="276" w:lineRule="auto"/>
        <w:ind w:right="-6"/>
        <w:jc w:val="both"/>
      </w:pPr>
      <w:r>
        <w:rPr>
          <w:szCs w:val="24"/>
          <w:lang w:eastAsia="lt-LT"/>
        </w:rPr>
        <w:t>gim.</w:t>
      </w:r>
      <w:r>
        <w:rPr>
          <w:szCs w:val="24"/>
          <w:lang w:eastAsia="lt-LT"/>
        </w:rPr>
        <w:t xml:space="preserve"> ________________ ir lankančiam (-ai) _________________________grupę, nes: </w:t>
      </w:r>
    </w:p>
    <w:p w:rsidR="00A86F6F" w:rsidRDefault="00FA4FEC">
      <w:pPr>
        <w:ind w:right="-6" w:firstLine="68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(metai, mėnuo, diena)</w:t>
      </w:r>
      <w:r>
        <w:rPr>
          <w:szCs w:val="24"/>
          <w:lang w:eastAsia="lt-LT"/>
        </w:rPr>
        <w:tab/>
        <w:t xml:space="preserve">     </w:t>
      </w:r>
      <w:r>
        <w:rPr>
          <w:szCs w:val="24"/>
          <w:lang w:eastAsia="lt-LT"/>
        </w:rPr>
        <w:tab/>
        <w:t xml:space="preserve">                                  ( grupės pavadinimas)</w:t>
      </w:r>
    </w:p>
    <w:p w:rsidR="00A86F6F" w:rsidRDefault="00FA4FEC">
      <w:pPr>
        <w:ind w:right="-6"/>
        <w:jc w:val="both"/>
      </w:pPr>
      <w:r>
        <w:rPr>
          <w:i/>
          <w:iCs/>
          <w:szCs w:val="24"/>
          <w:lang w:eastAsia="lt-LT"/>
        </w:rPr>
        <w:t>Reikiamą atsakymą pažymėti ×.</w:t>
      </w:r>
    </w:p>
    <w:p w:rsidR="00A86F6F" w:rsidRDefault="00FA4FEC">
      <w:pPr>
        <w:tabs>
          <w:tab w:val="left" w:pos="709"/>
        </w:tabs>
        <w:jc w:val="both"/>
      </w:pP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>vaikui nustatytas neįgalumas;</w:t>
      </w:r>
    </w:p>
    <w:p w:rsidR="00A86F6F" w:rsidRDefault="00FA4FEC">
      <w:pPr>
        <w:tabs>
          <w:tab w:val="left" w:pos="709"/>
        </w:tabs>
        <w:jc w:val="both"/>
      </w:pP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>vaikų tėvai (globėja</w:t>
      </w:r>
      <w:r>
        <w:rPr>
          <w:szCs w:val="24"/>
        </w:rPr>
        <w:t>i) pagal Lietuvos Respublikos piniginės socialinės paramos nepasiturintiems gyventojams įstatymą gauna socialinę pašalpą;</w:t>
      </w:r>
    </w:p>
    <w:p w:rsidR="00A86F6F" w:rsidRDefault="00FA4FEC">
      <w:pPr>
        <w:tabs>
          <w:tab w:val="left" w:pos="709"/>
        </w:tabs>
        <w:ind w:firstLine="372"/>
        <w:jc w:val="both"/>
      </w:pP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>vaiką augina vienas iš tėvų, o kitas – miręs, dingęs be žinios, atlieka bausmę įkalinimo įstaigoje – ir vidutinės pajamos vienam šei</w:t>
      </w:r>
      <w:r>
        <w:rPr>
          <w:szCs w:val="24"/>
        </w:rPr>
        <w:t xml:space="preserve">mos nariui per mėnesį yra mažesnės nei 2,5 valstybės remiamų pajamų dydžio; </w:t>
      </w:r>
    </w:p>
    <w:p w:rsidR="00A86F6F" w:rsidRDefault="00FA4FEC">
      <w:pPr>
        <w:tabs>
          <w:tab w:val="left" w:pos="709"/>
        </w:tabs>
        <w:ind w:firstLine="372"/>
        <w:jc w:val="both"/>
      </w:pP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>vaikas auga moksleivių ar studentų šeimoje, kurioje vienas iš tėvų mokosi mokymo įstaigos dieniniame skyriuje, bet ne ilgiau iki jam sukaks 29 metai;</w:t>
      </w:r>
    </w:p>
    <w:p w:rsidR="00A86F6F" w:rsidRDefault="00FA4FEC">
      <w:pPr>
        <w:tabs>
          <w:tab w:val="left" w:pos="709"/>
        </w:tabs>
        <w:ind w:firstLine="372"/>
        <w:jc w:val="both"/>
      </w:pP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 xml:space="preserve"> šeima augina tris ir dau</w:t>
      </w:r>
      <w:r>
        <w:rPr>
          <w:szCs w:val="24"/>
        </w:rPr>
        <w:t>giau vaikų iki 18 metų, taip pat ir vyresnius besimokančius bendrojo ugdymo mokyklose;</w:t>
      </w:r>
    </w:p>
    <w:p w:rsidR="00A86F6F" w:rsidRDefault="00FA4FEC">
      <w:pPr>
        <w:tabs>
          <w:tab w:val="left" w:pos="709"/>
        </w:tabs>
        <w:spacing w:line="276" w:lineRule="auto"/>
        <w:ind w:right="-6" w:firstLine="360"/>
        <w:jc w:val="both"/>
      </w:pP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>tėvas ar motina atlieka tikrąją karinę tarnybą;</w:t>
      </w:r>
    </w:p>
    <w:p w:rsidR="00A86F6F" w:rsidRDefault="00FA4FEC">
      <w:pPr>
        <w:tabs>
          <w:tab w:val="left" w:pos="709"/>
        </w:tabs>
        <w:jc w:val="both"/>
      </w:pP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  <w:lang w:eastAsia="lt-LT"/>
        </w:rPr>
        <w:t xml:space="preserve"> </w:t>
      </w:r>
      <w:r>
        <w:rPr>
          <w:szCs w:val="24"/>
        </w:rPr>
        <w:t>vidutinės pajamos vienam šeimos nariui per mėnesį yra mažesnės nei 1,5 valstybės remiamų pajamų dydžio;</w:t>
      </w:r>
    </w:p>
    <w:p w:rsidR="00A86F6F" w:rsidRDefault="00FA4FEC">
      <w:pPr>
        <w:tabs>
          <w:tab w:val="left" w:pos="709"/>
        </w:tabs>
        <w:jc w:val="both"/>
      </w:pP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</w:t>
      </w:r>
      <w:r>
        <w:rPr>
          <w:rFonts w:ascii="Symbol" w:hAnsi="Symbol"/>
          <w:szCs w:val="24"/>
          <w:lang w:eastAsia="lt-LT"/>
        </w:rPr>
        <w:t></w:t>
      </w:r>
      <w:r>
        <w:rPr>
          <w:rFonts w:ascii="Symbol" w:hAnsi="Symbol"/>
          <w:szCs w:val="24"/>
          <w:lang w:eastAsia="lt-LT"/>
        </w:rPr>
        <w:tab/>
      </w:r>
      <w:r>
        <w:rPr>
          <w:szCs w:val="24"/>
        </w:rPr>
        <w:t>nedirba vienas (arba abu) iš tėvų (globėjų, rūpintojų) ir registruoti Darbo biržoje.</w:t>
      </w:r>
    </w:p>
    <w:p w:rsidR="00A86F6F" w:rsidRDefault="00A86F6F">
      <w:pPr>
        <w:jc w:val="center"/>
        <w:rPr>
          <w:szCs w:val="24"/>
        </w:rPr>
      </w:pPr>
    </w:p>
    <w:p w:rsidR="00A86F6F" w:rsidRDefault="00FA4FEC">
      <w:pPr>
        <w:jc w:val="center"/>
        <w:rPr>
          <w:szCs w:val="24"/>
        </w:rPr>
      </w:pPr>
      <w:r>
        <w:rPr>
          <w:szCs w:val="24"/>
        </w:rPr>
        <w:t>Šeimos pajamos</w:t>
      </w:r>
    </w:p>
    <w:p w:rsidR="00A86F6F" w:rsidRDefault="00A86F6F">
      <w:pPr>
        <w:jc w:val="center"/>
        <w:rPr>
          <w:szCs w:val="24"/>
        </w:rPr>
      </w:pPr>
    </w:p>
    <w:tbl>
      <w:tblPr>
        <w:tblW w:w="96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"/>
        <w:gridCol w:w="5086"/>
        <w:gridCol w:w="1238"/>
        <w:gridCol w:w="1244"/>
        <w:gridCol w:w="1240"/>
      </w:tblGrid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Eil.</w:t>
            </w:r>
          </w:p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Pajamų rūšies pavadinimas</w:t>
            </w:r>
          </w:p>
        </w:tc>
        <w:tc>
          <w:tcPr>
            <w:tcW w:w="372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Pajamos, Eur</w:t>
            </w: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5086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Vyras</w:t>
            </w: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Moteris</w:t>
            </w: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Vaikai</w:t>
            </w: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Su darbo ar tarnybos santykiais susijusios pajamos, įskaitant </w:t>
            </w:r>
            <w:r>
              <w:rPr>
                <w:szCs w:val="24"/>
              </w:rPr>
              <w:t>dienpinigius, butpinigius, maistpinigius ir kitas pajamas (išskyrus asmenų iki 18 metų pajamas)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Nedarbo socialinio draudimo išmokos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Autorinis atlyginimas, pajamos, gautos iš sporto veiklos, atlikėjo veiklos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Pensijos (senatvės, netekto </w:t>
            </w:r>
            <w:r>
              <w:rPr>
                <w:szCs w:val="24"/>
              </w:rPr>
              <w:t>darbingumo, našlių ir našlaičių, socialinė ir kt.), pensijų išmokos, šalpos išmokos, socialinio draudimo senatvės arba netekto darbingumo (invalidumo) pensijų priemokos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Valstybinės ir iš kitų žinybų gautos pensijos ar pensijų išmokos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Dividendai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Palūkanos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Individualios įmonės savininko pajamos, gautos iš šios įmonės apmokestinto pelno, ir (ar) mažosios bendrijos narių, tikrosios ūkinės bendrijos ar komanditinės ūkinės bendrijos tikrųjų narių pajamos ir iš šių įmonių </w:t>
            </w:r>
            <w:r>
              <w:rPr>
                <w:szCs w:val="24"/>
              </w:rPr>
              <w:t>asmeniniams poreikiams gautos lėšos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Individualios veiklos pajamos, įskaitant pajamas, gautas verčiantis veikla pagal verslo liudijimą ir individualios veiklos vykdymo pažymą (išskyrus asmenų iki 18 metų pajamas)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Pajamos, gautos iš žemės ūkio</w:t>
            </w:r>
            <w:r>
              <w:rPr>
                <w:szCs w:val="24"/>
              </w:rPr>
              <w:t xml:space="preserve"> veiklos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Išmokos žemės ūkio veiklai (tiesioginės ir kompensacinės išmokos)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Piniginės lėšos, gautos vaikui (įvaikiui) išlaikyti (alimentai)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Išmokos, mokamos pagal Lietuvos respublikos vaikų išlaikymo išmokų įstatymą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FA4FE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Socialinio pobūdžio pajamos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Išeitinė išmoka 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Ligos, profesinės reabilitacijos, motinystės, tėvystės, vaiko priežiūros išmokos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Statutiniams valstybės tarnautojams (pareigūnams) ir krašto apsaugos sistemos kariams laikinojo </w:t>
            </w:r>
            <w:r>
              <w:rPr>
                <w:szCs w:val="24"/>
              </w:rPr>
              <w:t>nedarbingumo, nėštumo ir gimdymo atostogų, tėvystės atostogų ar atostogų vaikui prižiūrėti laikotarpiais išmokėtos išmokos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Turtinės ar neturtinės žalos atlyginimas (įskaitant periodinę ir vienkartinę netekto darbingumo kompensaciją)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Turto </w:t>
            </w:r>
            <w:r>
              <w:rPr>
                <w:szCs w:val="24"/>
              </w:rPr>
              <w:t>pardavimo pajamos, išskyrus įskaitomas į turtą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Pajamos už kilnojamojo ar nekilnojamojo daikto nuomą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Loterijų ar kitų žaidimų laimėjimai, prizai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F6F" w:rsidRDefault="00A86F6F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Stipendijos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Gautos (negrąžintos) paskolos ar jų dalis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 xml:space="preserve">Gautos dovanų </w:t>
            </w:r>
            <w:r>
              <w:rPr>
                <w:szCs w:val="24"/>
              </w:rPr>
              <w:t>piniginės lėšos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rPr>
                <w:szCs w:val="24"/>
              </w:rPr>
            </w:pPr>
            <w:r>
              <w:rPr>
                <w:szCs w:val="24"/>
              </w:rPr>
              <w:t>Paveldėtos piniginės lėšos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  <w:tr w:rsidR="00A86F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26.</w:t>
            </w:r>
          </w:p>
        </w:tc>
        <w:tc>
          <w:tcPr>
            <w:tcW w:w="5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FA4FEC">
            <w:r>
              <w:rPr>
                <w:szCs w:val="24"/>
              </w:rPr>
              <w:t>Kitos faktiškai gautos lėšos</w:t>
            </w:r>
            <w:r>
              <w:rPr>
                <w:b/>
                <w:bCs/>
                <w:szCs w:val="24"/>
                <w:vertAlign w:val="superscript"/>
              </w:rPr>
              <w:t xml:space="preserve"> </w:t>
            </w:r>
            <w:r>
              <w:rPr>
                <w:szCs w:val="24"/>
              </w:rPr>
              <w:t>(užsienyje ar iš užsienio valstybės gautos piniginės lėšos, grąžintos gyventojų pajamų mokesčio permokų sumos ir kt.)</w:t>
            </w:r>
          </w:p>
        </w:tc>
        <w:tc>
          <w:tcPr>
            <w:tcW w:w="12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F6F" w:rsidRDefault="00A86F6F">
            <w:pPr>
              <w:rPr>
                <w:szCs w:val="24"/>
              </w:rPr>
            </w:pPr>
          </w:p>
        </w:tc>
      </w:tr>
    </w:tbl>
    <w:p w:rsidR="00A86F6F" w:rsidRDefault="00A86F6F">
      <w:pPr>
        <w:spacing w:line="276" w:lineRule="auto"/>
        <w:ind w:right="-6"/>
        <w:jc w:val="both"/>
        <w:rPr>
          <w:szCs w:val="24"/>
          <w:u w:val="single"/>
          <w:lang w:eastAsia="lt-LT"/>
        </w:rPr>
      </w:pPr>
    </w:p>
    <w:p w:rsidR="00A86F6F" w:rsidRDefault="00FA4FEC">
      <w:pPr>
        <w:spacing w:line="276" w:lineRule="auto"/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Šeimos pajamų apskaičiavimas:</w:t>
      </w:r>
    </w:p>
    <w:p w:rsidR="00A86F6F" w:rsidRDefault="00FA4FEC">
      <w:pPr>
        <w:spacing w:line="276" w:lineRule="auto"/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Šeimos pajamos </w:t>
      </w:r>
      <w:r>
        <w:rPr>
          <w:szCs w:val="24"/>
          <w:lang w:eastAsia="lt-LT"/>
        </w:rPr>
        <w:t>už praėjusius 3 mėnesius ________  Eur.</w:t>
      </w:r>
    </w:p>
    <w:p w:rsidR="00A86F6F" w:rsidRDefault="00FA4FEC">
      <w:pPr>
        <w:spacing w:line="276" w:lineRule="auto"/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Šeimos narių skaičius _____ žm.</w:t>
      </w:r>
    </w:p>
    <w:p w:rsidR="00A86F6F" w:rsidRDefault="00FA4FEC">
      <w:pPr>
        <w:spacing w:line="276" w:lineRule="auto"/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Vidutinės pajamos vienam šeimos nariui per mėnesį _______ Eur.</w:t>
      </w: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PRIDEDAMA:</w:t>
      </w: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1.____________________________________________________________________________</w:t>
      </w: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2.___________________________</w:t>
      </w:r>
      <w:r>
        <w:rPr>
          <w:szCs w:val="24"/>
          <w:lang w:eastAsia="lt-LT"/>
        </w:rPr>
        <w:t>_________________________________________________</w:t>
      </w: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3.____________________________________________________________________________</w:t>
      </w: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4.____________________________________________________________________________</w:t>
      </w: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FA4FEC">
      <w:pPr>
        <w:ind w:right="-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5.____________________________________________________________________________</w:t>
      </w: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A86F6F">
      <w:pPr>
        <w:ind w:right="-6"/>
        <w:jc w:val="both"/>
        <w:rPr>
          <w:szCs w:val="24"/>
          <w:lang w:eastAsia="lt-LT"/>
        </w:rPr>
      </w:pPr>
    </w:p>
    <w:p w:rsidR="00A86F6F" w:rsidRDefault="00FA4FEC">
      <w:pPr>
        <w:ind w:right="-6" w:firstLine="682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Pareiškiu, kad visi mano pateikti dokumentai ir informacija dėl atlyginimo už maitinimą lengvatos taikymui yra teisingi ir pasižadu informuoti apie atsiradusias pasikeitusias </w:t>
      </w:r>
      <w:r>
        <w:rPr>
          <w:szCs w:val="24"/>
          <w:lang w:eastAsia="lt-LT"/>
        </w:rPr>
        <w:t>aplinkybes, kurios gali turėti įtakos, taikant šią lengvatą.</w:t>
      </w:r>
    </w:p>
    <w:p w:rsidR="00A86F6F" w:rsidRDefault="00A86F6F">
      <w:pPr>
        <w:ind w:right="-6"/>
        <w:rPr>
          <w:szCs w:val="24"/>
          <w:lang w:eastAsia="lt-LT"/>
        </w:rPr>
      </w:pPr>
    </w:p>
    <w:p w:rsidR="00A86F6F" w:rsidRDefault="00FA4FEC">
      <w:pPr>
        <w:ind w:right="-6" w:firstLine="248"/>
        <w:rPr>
          <w:szCs w:val="24"/>
          <w:lang w:eastAsia="lt-LT"/>
        </w:rPr>
      </w:pPr>
      <w:r>
        <w:rPr>
          <w:szCs w:val="24"/>
          <w:lang w:eastAsia="lt-LT"/>
        </w:rPr>
        <w:t>__________________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 _________________________________</w:t>
      </w:r>
    </w:p>
    <w:p w:rsidR="00A86F6F" w:rsidRDefault="00FA4FEC">
      <w:pPr>
        <w:ind w:right="-6" w:firstLine="930"/>
      </w:pPr>
      <w:r>
        <w:rPr>
          <w:szCs w:val="24"/>
          <w:lang w:eastAsia="lt-LT"/>
        </w:rPr>
        <w:t>(parašas)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                        (vardas, pavardė)</w:t>
      </w:r>
    </w:p>
    <w:p w:rsidR="00A86F6F" w:rsidRDefault="00A86F6F">
      <w:pPr>
        <w:jc w:val="both"/>
        <w:rPr>
          <w:b/>
          <w:sz w:val="20"/>
        </w:rPr>
      </w:pPr>
    </w:p>
    <w:p w:rsidR="00A86F6F" w:rsidRDefault="00A86F6F">
      <w:pPr>
        <w:jc w:val="both"/>
        <w:rPr>
          <w:b/>
          <w:sz w:val="20"/>
        </w:rPr>
      </w:pPr>
    </w:p>
    <w:p w:rsidR="00A86F6F" w:rsidRDefault="00FA4FEC">
      <w:pPr>
        <w:jc w:val="both"/>
      </w:pPr>
      <w:r>
        <w:rPr>
          <w:b/>
          <w:sz w:val="20"/>
        </w:rPr>
        <w:t>Pakeitimai:</w:t>
      </w:r>
    </w:p>
    <w:p w:rsidR="00A86F6F" w:rsidRDefault="00A86F6F">
      <w:pPr>
        <w:jc w:val="both"/>
        <w:rPr>
          <w:sz w:val="20"/>
        </w:rPr>
      </w:pPr>
    </w:p>
    <w:p w:rsidR="00A86F6F" w:rsidRDefault="00FA4FEC">
      <w:pPr>
        <w:jc w:val="both"/>
      </w:pPr>
      <w:r>
        <w:rPr>
          <w:sz w:val="20"/>
        </w:rPr>
        <w:t>1.</w:t>
      </w:r>
    </w:p>
    <w:p w:rsidR="00A86F6F" w:rsidRDefault="00FA4FEC">
      <w:pPr>
        <w:jc w:val="both"/>
      </w:pPr>
      <w:r>
        <w:rPr>
          <w:sz w:val="20"/>
        </w:rPr>
        <w:t>Kėdainių rajono savivaldybės taryba, Sprendimas</w:t>
      </w:r>
    </w:p>
    <w:p w:rsidR="00A86F6F" w:rsidRDefault="00FA4FEC">
      <w:pPr>
        <w:jc w:val="both"/>
      </w:pPr>
      <w:r>
        <w:rPr>
          <w:sz w:val="20"/>
        </w:rPr>
        <w:t xml:space="preserve">Nr. </w:t>
      </w:r>
      <w:hyperlink r:id="rId18" w:history="1">
        <w:r>
          <w:rPr>
            <w:rFonts w:eastAsia="MS Mincho"/>
            <w:iCs/>
            <w:color w:val="0000FF"/>
            <w:sz w:val="20"/>
            <w:u w:val="single"/>
          </w:rPr>
          <w:t>TS-87</w:t>
        </w:r>
      </w:hyperlink>
      <w:r>
        <w:rPr>
          <w:rFonts w:eastAsia="MS Mincho"/>
          <w:iCs/>
          <w:sz w:val="20"/>
        </w:rPr>
        <w:t>, 2020-04-17, paskelbta TAR 2020-04-23, i. k. 2020-08552</w:t>
      </w:r>
    </w:p>
    <w:p w:rsidR="00A86F6F" w:rsidRDefault="00FA4FEC">
      <w:pPr>
        <w:jc w:val="both"/>
      </w:pPr>
      <w:r>
        <w:rPr>
          <w:sz w:val="20"/>
        </w:rPr>
        <w:t>Dėl Kėdainių rajono savivaldybės tarybos 2019 m. lapkričio 29 d. sprendimo Nr. TS-247 „Dėl Atlyginimo</w:t>
      </w:r>
      <w:r>
        <w:rPr>
          <w:sz w:val="20"/>
        </w:rPr>
        <w:t xml:space="preserve"> dydžio už vaikų išlaikymą Kėdainių rajono savivaldybės ugdymo įstaigose, vykdančiose ikimokyklinio ir priešmokyklinio ugdymo programas, tvarkos aprašo patvirtinimo“ pakeitimo</w:t>
      </w:r>
    </w:p>
    <w:p w:rsidR="00A86F6F" w:rsidRDefault="00A86F6F">
      <w:pPr>
        <w:jc w:val="both"/>
        <w:rPr>
          <w:sz w:val="20"/>
        </w:rPr>
      </w:pPr>
    </w:p>
    <w:p w:rsidR="00A86F6F" w:rsidRDefault="00FA4FEC">
      <w:pPr>
        <w:jc w:val="both"/>
      </w:pPr>
      <w:r>
        <w:rPr>
          <w:sz w:val="20"/>
        </w:rPr>
        <w:t>2.</w:t>
      </w:r>
    </w:p>
    <w:p w:rsidR="00A86F6F" w:rsidRDefault="00FA4FEC">
      <w:pPr>
        <w:jc w:val="both"/>
      </w:pPr>
      <w:r>
        <w:rPr>
          <w:sz w:val="20"/>
        </w:rPr>
        <w:t>Kėdainių rajono savivaldybės taryba, Sprendimas</w:t>
      </w:r>
    </w:p>
    <w:p w:rsidR="00A86F6F" w:rsidRDefault="00FA4FEC">
      <w:pPr>
        <w:jc w:val="both"/>
      </w:pPr>
      <w:r>
        <w:rPr>
          <w:sz w:val="20"/>
        </w:rPr>
        <w:t xml:space="preserve">Nr. </w:t>
      </w:r>
      <w:hyperlink r:id="rId19" w:history="1">
        <w:r>
          <w:rPr>
            <w:rFonts w:eastAsia="MS Mincho"/>
            <w:iCs/>
            <w:color w:val="0000FF"/>
            <w:sz w:val="20"/>
            <w:u w:val="single"/>
          </w:rPr>
          <w:t>TS-128</w:t>
        </w:r>
      </w:hyperlink>
      <w:r>
        <w:rPr>
          <w:rFonts w:eastAsia="MS Mincho"/>
          <w:iCs/>
          <w:sz w:val="20"/>
        </w:rPr>
        <w:t>, 2020-05-29, paskelbta TAR 2020-06-03, i. k. 2020-12119</w:t>
      </w:r>
    </w:p>
    <w:p w:rsidR="00A86F6F" w:rsidRDefault="00FA4FEC">
      <w:pPr>
        <w:jc w:val="both"/>
      </w:pPr>
      <w:r>
        <w:rPr>
          <w:sz w:val="20"/>
        </w:rPr>
        <w:t xml:space="preserve">Dėl Kėdainių rajono savivaldybės tarybos 2019 m. lapkričio 29 d. sprendimo Nr. TS-247 „Dėl </w:t>
      </w:r>
      <w:r>
        <w:rPr>
          <w:sz w:val="20"/>
        </w:rPr>
        <w:t>atlyginimo dydžio už vaikų išlaikymą Kėdainių rajono savivaldybės ugdymo įstaigose, vykdančiose ikimokyklinio ir priešmokyklinio ugdymo programas, tvarkos aprašo patvirtinimo“ pakeitimo</w:t>
      </w:r>
    </w:p>
    <w:p w:rsidR="00A86F6F" w:rsidRDefault="00A86F6F">
      <w:pPr>
        <w:jc w:val="both"/>
        <w:rPr>
          <w:sz w:val="20"/>
        </w:rPr>
      </w:pPr>
    </w:p>
    <w:p w:rsidR="00A86F6F" w:rsidRDefault="00A86F6F">
      <w:pPr>
        <w:widowControl w:val="0"/>
      </w:pPr>
    </w:p>
    <w:sectPr w:rsidR="00A86F6F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134" w:right="567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FEC" w:rsidRDefault="00FA4FEC">
      <w:r>
        <w:separator/>
      </w:r>
    </w:p>
  </w:endnote>
  <w:endnote w:type="continuationSeparator" w:id="0">
    <w:p w:rsidR="00FA4FEC" w:rsidRDefault="00FA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Pora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Pora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Pora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FEC" w:rsidRDefault="00FA4FEC">
      <w:r>
        <w:rPr>
          <w:color w:val="000000"/>
        </w:rPr>
        <w:separator/>
      </w:r>
    </w:p>
  </w:footnote>
  <w:footnote w:type="continuationSeparator" w:id="0">
    <w:p w:rsidR="00FA4FEC" w:rsidRDefault="00FA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Antrats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:rsidR="00FA0A87" w:rsidRDefault="00FA4FEC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Antrats"/>
      <w:jc w:val="center"/>
    </w:pPr>
    <w:r>
      <w:fldChar w:fldCharType="begin"/>
    </w:r>
    <w:r>
      <w:instrText xml:space="preserve"> PAGE </w:instrText>
    </w:r>
    <w:r>
      <w:fldChar w:fldCharType="separate"/>
    </w:r>
    <w:r w:rsidR="002900A0">
      <w:rPr>
        <w:noProof/>
      </w:rPr>
      <w:t>3</w:t>
    </w:r>
    <w:r>
      <w:fldChar w:fldCharType="end"/>
    </w:r>
  </w:p>
  <w:p w:rsidR="00FA0A87" w:rsidRDefault="00FA4FEC">
    <w:pPr>
      <w:pStyle w:val="Antrats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Antrats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Antrats"/>
      <w:jc w:val="center"/>
    </w:pPr>
    <w:r>
      <w:fldChar w:fldCharType="begin"/>
    </w:r>
    <w:r>
      <w:instrText xml:space="preserve"> PAGE </w:instrText>
    </w:r>
    <w:r>
      <w:fldChar w:fldCharType="separate"/>
    </w:r>
    <w:r w:rsidR="002900A0">
      <w:rPr>
        <w:noProof/>
      </w:rPr>
      <w:t>3</w:t>
    </w:r>
    <w:r>
      <w:fldChar w:fldCharType="end"/>
    </w:r>
  </w:p>
  <w:p w:rsidR="00FA0A87" w:rsidRDefault="00FA4FEC">
    <w:pPr>
      <w:pStyle w:val="Antrats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87" w:rsidRDefault="00FA4FE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86F6F"/>
    <w:rsid w:val="002900A0"/>
    <w:rsid w:val="00A86F6F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8CE3F-569F-4761-B732-9293AD56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Numatytasispastraiposriftas"/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Numatytasispastraiposriftas"/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Numatytasispastraiposriftas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e-tar.lt/portal/legalAct.html?documentId=4321f660a59911ea9515f752ff221ec9" TargetMode="External"/><Relationship Id="rId18" Type="http://schemas.openxmlformats.org/officeDocument/2006/relationships/hyperlink" Target="https://www.e-tar.lt/portal/legalAct.html?documentId=2c30b750856611eab005936df725feed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5.xml"/><Relationship Id="rId7" Type="http://schemas.openxmlformats.org/officeDocument/2006/relationships/oleObject" Target="embeddings/oleObject1.bin"/><Relationship Id="rId12" Type="http://schemas.openxmlformats.org/officeDocument/2006/relationships/hyperlink" Target="https://www.e-tar.lt/portal/legalAct.html?documentId=2c30b750856611eab005936df725feed" TargetMode="Externa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yperlink" Target="https://www.e-tar.lt/portal/legalAct.html?documentId=4321f660a59911ea9515f752ff221ec9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eader" Target="head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9109</Words>
  <Characters>5193</Characters>
  <Application>Microsoft Office Word</Application>
  <DocSecurity>0</DocSecurity>
  <Lines>43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</dc:creator>
  <cp:lastModifiedBy>Juoleta Rimkutė</cp:lastModifiedBy>
  <cp:revision>2</cp:revision>
  <cp:lastPrinted>2019-12-02T06:43:00Z</cp:lastPrinted>
  <dcterms:created xsi:type="dcterms:W3CDTF">2020-06-04T12:35:00Z</dcterms:created>
  <dcterms:modified xsi:type="dcterms:W3CDTF">2020-06-04T12:35:00Z</dcterms:modified>
</cp:coreProperties>
</file>